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B3E" w:rsidRDefault="001D5B3E" w:rsidP="002D0884">
      <w:r w:rsidRPr="002D088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699pt">
            <v:imagedata r:id="rId5" o:title=""/>
          </v:shape>
        </w:pict>
      </w:r>
    </w:p>
    <w:p w:rsidR="001D5B3E" w:rsidRDefault="001D5B3E" w:rsidP="002D0884">
      <w:r w:rsidRPr="002D0884">
        <w:pict>
          <v:shape id="_x0000_i1026" type="#_x0000_t75" style="width:480.75pt;height:666.75pt">
            <v:imagedata r:id="rId6" o:title=""/>
          </v:shape>
        </w:pict>
      </w:r>
    </w:p>
    <w:p w:rsidR="001D5B3E" w:rsidRDefault="001D5B3E" w:rsidP="002D0884"/>
    <w:p w:rsidR="001D5B3E" w:rsidRDefault="001D5B3E" w:rsidP="002D0884">
      <w:r w:rsidRPr="002D0884">
        <w:pict>
          <v:shape id="_x0000_i1027" type="#_x0000_t75" style="width:477.75pt;height:664.5pt">
            <v:imagedata r:id="rId7" o:title=""/>
          </v:shape>
        </w:pict>
      </w:r>
    </w:p>
    <w:p w:rsidR="001D5B3E" w:rsidRDefault="001D5B3E" w:rsidP="002D0884"/>
    <w:p w:rsidR="001D5B3E" w:rsidRDefault="001D5B3E" w:rsidP="002D0884">
      <w:r w:rsidRPr="002D0884">
        <w:pict>
          <v:shape id="_x0000_i1028" type="#_x0000_t75" style="width:479.25pt;height:665.25pt">
            <v:imagedata r:id="rId8" o:title=""/>
          </v:shape>
        </w:pict>
      </w:r>
    </w:p>
    <w:p w:rsidR="001D5B3E" w:rsidRDefault="001D5B3E" w:rsidP="002D0884"/>
    <w:p w:rsidR="001D5B3E" w:rsidRDefault="001D5B3E" w:rsidP="002D0884">
      <w:r w:rsidRPr="002D0884">
        <w:pict>
          <v:shape id="_x0000_i1029" type="#_x0000_t75" style="width:477.75pt;height:664.5pt">
            <v:imagedata r:id="rId9" o:title=""/>
          </v:shape>
        </w:pict>
      </w:r>
    </w:p>
    <w:p w:rsidR="001D5B3E" w:rsidRDefault="001D5B3E" w:rsidP="002D0884"/>
    <w:p w:rsidR="001D5B3E" w:rsidRDefault="001D5B3E" w:rsidP="002D0884">
      <w:r w:rsidRPr="002D0884">
        <w:pict>
          <v:shape id="_x0000_i1030" type="#_x0000_t75" style="width:476.25pt;height:663pt">
            <v:imagedata r:id="rId10" o:title=""/>
          </v:shape>
        </w:pict>
      </w:r>
    </w:p>
    <w:p w:rsidR="001D5B3E" w:rsidRDefault="001D5B3E" w:rsidP="002D0884"/>
    <w:p w:rsidR="001D5B3E" w:rsidRDefault="001D5B3E" w:rsidP="002D0884">
      <w:r w:rsidRPr="002D0884">
        <w:pict>
          <v:shape id="_x0000_i1031" type="#_x0000_t75" style="width:476.25pt;height:663pt">
            <v:imagedata r:id="rId11" o:title=""/>
          </v:shape>
        </w:pict>
      </w:r>
    </w:p>
    <w:p w:rsidR="001D5B3E" w:rsidRDefault="001D5B3E" w:rsidP="002D0884"/>
    <w:p w:rsidR="001D5B3E" w:rsidRDefault="001D5B3E" w:rsidP="002D0884">
      <w:r w:rsidRPr="002D0884">
        <w:pict>
          <v:shape id="_x0000_i1032" type="#_x0000_t75" style="width:473.25pt;height:661.5pt">
            <v:imagedata r:id="rId12" o:title=""/>
          </v:shape>
        </w:pict>
      </w:r>
    </w:p>
    <w:p w:rsidR="001D5B3E" w:rsidRDefault="001D5B3E" w:rsidP="002D0884"/>
    <w:p w:rsidR="001D5B3E" w:rsidRDefault="001D5B3E" w:rsidP="002D0884">
      <w:r w:rsidRPr="002D0884">
        <w:pict>
          <v:shape id="_x0000_i1033" type="#_x0000_t75" style="width:473.25pt;height:660pt">
            <v:imagedata r:id="rId13" o:title=""/>
          </v:shape>
        </w:pict>
      </w:r>
    </w:p>
    <w:p w:rsidR="001D5B3E" w:rsidRDefault="001D5B3E" w:rsidP="002D0884"/>
    <w:p w:rsidR="001D5B3E" w:rsidRDefault="001D5B3E" w:rsidP="002D0884">
      <w:r w:rsidRPr="002D0884">
        <w:pict>
          <v:shape id="_x0000_i1034" type="#_x0000_t75" style="width:473.25pt;height:660.75pt">
            <v:imagedata r:id="rId14" o:title=""/>
          </v:shape>
        </w:pict>
      </w:r>
    </w:p>
    <w:p w:rsidR="001D5B3E" w:rsidRDefault="001D5B3E" w:rsidP="002D0884"/>
    <w:p w:rsidR="001D5B3E" w:rsidRDefault="001D5B3E" w:rsidP="002D0884">
      <w:r w:rsidRPr="002D0884">
        <w:pict>
          <v:shape id="_x0000_i1035" type="#_x0000_t75" style="width:478.5pt;height:670.5pt">
            <v:imagedata r:id="rId15" o:title=""/>
          </v:shape>
        </w:pict>
      </w:r>
    </w:p>
    <w:p w:rsidR="001D5B3E" w:rsidRDefault="001D5B3E" w:rsidP="002D0884"/>
    <w:p w:rsidR="001D5B3E" w:rsidRDefault="001D5B3E" w:rsidP="002D0884">
      <w:r w:rsidRPr="002D0884">
        <w:pict>
          <v:shape id="_x0000_i1036" type="#_x0000_t75" style="width:478.5pt;height:671.25pt">
            <v:imagedata r:id="rId16" o:title=""/>
          </v:shape>
        </w:pict>
      </w:r>
    </w:p>
    <w:p w:rsidR="001D5B3E" w:rsidRDefault="001D5B3E" w:rsidP="002D0884"/>
    <w:p w:rsidR="001D5B3E" w:rsidRDefault="001D5B3E" w:rsidP="002D0884">
      <w:r w:rsidRPr="002D0884">
        <w:pict>
          <v:shape id="_x0000_i1037" type="#_x0000_t75" style="width:476.25pt;height:663pt">
            <v:imagedata r:id="rId17" o:title=""/>
          </v:shape>
        </w:pict>
      </w:r>
    </w:p>
    <w:p w:rsidR="001D5B3E" w:rsidRDefault="001D5B3E" w:rsidP="002D0884"/>
    <w:p w:rsidR="001D5B3E" w:rsidRDefault="001D5B3E" w:rsidP="002D0884">
      <w:r w:rsidRPr="002D0884">
        <w:pict>
          <v:shape id="_x0000_i1038" type="#_x0000_t75" style="width:480.75pt;height:666pt">
            <v:imagedata r:id="rId18" o:title=""/>
          </v:shape>
        </w:pict>
      </w:r>
    </w:p>
    <w:p w:rsidR="001D5B3E" w:rsidRDefault="001D5B3E" w:rsidP="002D0884"/>
    <w:p w:rsidR="001D5B3E" w:rsidRDefault="001D5B3E" w:rsidP="002D0884"/>
    <w:p w:rsidR="001D5B3E" w:rsidRDefault="001D5B3E" w:rsidP="002D0884">
      <w:r w:rsidRPr="002D0884">
        <w:pict>
          <v:shape id="_x0000_i1039" type="#_x0000_t75" style="width:480.75pt;height:666pt">
            <v:imagedata r:id="rId19" o:title=""/>
          </v:shape>
        </w:pict>
      </w:r>
    </w:p>
    <w:p w:rsidR="001D5B3E" w:rsidRDefault="001D5B3E" w:rsidP="002D0884"/>
    <w:p w:rsidR="001D5B3E" w:rsidRPr="002D0884" w:rsidRDefault="001D5B3E" w:rsidP="002D0884">
      <w:r w:rsidRPr="002D0884">
        <w:pict>
          <v:shape id="_x0000_i1040" type="#_x0000_t75" style="width:476.25pt;height:663.75pt">
            <v:imagedata r:id="rId20" o:title=""/>
          </v:shape>
        </w:pict>
      </w:r>
    </w:p>
    <w:sectPr w:rsidR="001D5B3E" w:rsidRPr="002D0884" w:rsidSect="008048EE">
      <w:pgSz w:w="11906" w:h="16838"/>
      <w:pgMar w:top="1418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BB6FEF"/>
    <w:multiLevelType w:val="hybridMultilevel"/>
    <w:tmpl w:val="E8A23DF0"/>
    <w:lvl w:ilvl="0" w:tplc="1EAC03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6D96"/>
    <w:rsid w:val="00006C14"/>
    <w:rsid w:val="0006278E"/>
    <w:rsid w:val="000D7911"/>
    <w:rsid w:val="00104CF8"/>
    <w:rsid w:val="00114235"/>
    <w:rsid w:val="001144AF"/>
    <w:rsid w:val="00133906"/>
    <w:rsid w:val="00143D7C"/>
    <w:rsid w:val="00162016"/>
    <w:rsid w:val="0019405E"/>
    <w:rsid w:val="001A14DB"/>
    <w:rsid w:val="001D212A"/>
    <w:rsid w:val="001D5B3E"/>
    <w:rsid w:val="001E5869"/>
    <w:rsid w:val="0021151B"/>
    <w:rsid w:val="0022119A"/>
    <w:rsid w:val="002418C7"/>
    <w:rsid w:val="002432A1"/>
    <w:rsid w:val="00243EB3"/>
    <w:rsid w:val="00246596"/>
    <w:rsid w:val="0027416E"/>
    <w:rsid w:val="00296DE9"/>
    <w:rsid w:val="002A09C7"/>
    <w:rsid w:val="002C051C"/>
    <w:rsid w:val="002D0884"/>
    <w:rsid w:val="002D10B1"/>
    <w:rsid w:val="002F5258"/>
    <w:rsid w:val="00302F9C"/>
    <w:rsid w:val="00304D5A"/>
    <w:rsid w:val="00306254"/>
    <w:rsid w:val="003111AE"/>
    <w:rsid w:val="00330F98"/>
    <w:rsid w:val="003778F2"/>
    <w:rsid w:val="003859C2"/>
    <w:rsid w:val="00395292"/>
    <w:rsid w:val="003D46E8"/>
    <w:rsid w:val="0041726A"/>
    <w:rsid w:val="00422ABF"/>
    <w:rsid w:val="00447998"/>
    <w:rsid w:val="00467C8F"/>
    <w:rsid w:val="00484E90"/>
    <w:rsid w:val="004C6ED3"/>
    <w:rsid w:val="004D6C09"/>
    <w:rsid w:val="004F2B92"/>
    <w:rsid w:val="004F5346"/>
    <w:rsid w:val="0050685D"/>
    <w:rsid w:val="00515357"/>
    <w:rsid w:val="00533D35"/>
    <w:rsid w:val="00555457"/>
    <w:rsid w:val="0056752C"/>
    <w:rsid w:val="005C2945"/>
    <w:rsid w:val="005C3743"/>
    <w:rsid w:val="00605DEE"/>
    <w:rsid w:val="006503CE"/>
    <w:rsid w:val="006B6D96"/>
    <w:rsid w:val="006D5ABA"/>
    <w:rsid w:val="00712EA1"/>
    <w:rsid w:val="007225F4"/>
    <w:rsid w:val="00726E32"/>
    <w:rsid w:val="00767C6A"/>
    <w:rsid w:val="007738E5"/>
    <w:rsid w:val="00776953"/>
    <w:rsid w:val="008048EE"/>
    <w:rsid w:val="00811125"/>
    <w:rsid w:val="0087072C"/>
    <w:rsid w:val="008773E3"/>
    <w:rsid w:val="008875AD"/>
    <w:rsid w:val="008D1A17"/>
    <w:rsid w:val="008D1CE9"/>
    <w:rsid w:val="008E56AB"/>
    <w:rsid w:val="008F0B6E"/>
    <w:rsid w:val="008F458C"/>
    <w:rsid w:val="008F750F"/>
    <w:rsid w:val="00930B82"/>
    <w:rsid w:val="00963284"/>
    <w:rsid w:val="009857CA"/>
    <w:rsid w:val="00987B0F"/>
    <w:rsid w:val="00994CAD"/>
    <w:rsid w:val="00996B7F"/>
    <w:rsid w:val="009C3FA9"/>
    <w:rsid w:val="009E1850"/>
    <w:rsid w:val="009E3E9D"/>
    <w:rsid w:val="009F700B"/>
    <w:rsid w:val="00A12AB5"/>
    <w:rsid w:val="00A34F63"/>
    <w:rsid w:val="00A37D19"/>
    <w:rsid w:val="00A86AEF"/>
    <w:rsid w:val="00A903DA"/>
    <w:rsid w:val="00A91309"/>
    <w:rsid w:val="00A964A0"/>
    <w:rsid w:val="00AA61B4"/>
    <w:rsid w:val="00AB13A4"/>
    <w:rsid w:val="00B01083"/>
    <w:rsid w:val="00B34E81"/>
    <w:rsid w:val="00B97421"/>
    <w:rsid w:val="00BB50F5"/>
    <w:rsid w:val="00BC3397"/>
    <w:rsid w:val="00BD378F"/>
    <w:rsid w:val="00BE4BB6"/>
    <w:rsid w:val="00BE663C"/>
    <w:rsid w:val="00BF156C"/>
    <w:rsid w:val="00C10498"/>
    <w:rsid w:val="00C874ED"/>
    <w:rsid w:val="00D10A56"/>
    <w:rsid w:val="00D26F16"/>
    <w:rsid w:val="00D969E6"/>
    <w:rsid w:val="00E00698"/>
    <w:rsid w:val="00E134A0"/>
    <w:rsid w:val="00E22FB1"/>
    <w:rsid w:val="00E242E7"/>
    <w:rsid w:val="00E2579B"/>
    <w:rsid w:val="00E94201"/>
    <w:rsid w:val="00ED2BF6"/>
    <w:rsid w:val="00F33811"/>
    <w:rsid w:val="00F37E0F"/>
    <w:rsid w:val="00F62523"/>
    <w:rsid w:val="00F7058A"/>
    <w:rsid w:val="00F76F93"/>
    <w:rsid w:val="00F83827"/>
    <w:rsid w:val="00F85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3811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B6D9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B6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6D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43EB3"/>
    <w:pPr>
      <w:ind w:left="720"/>
    </w:pPr>
  </w:style>
  <w:style w:type="table" w:styleId="TableGrid">
    <w:name w:val="Table Grid"/>
    <w:basedOn w:val="TableNormal"/>
    <w:uiPriority w:val="99"/>
    <w:rsid w:val="00422ABF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255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7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7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</TotalTime>
  <Pages>16</Pages>
  <Words>7</Words>
  <Characters>40</Characters>
  <Application>Microsoft Office Outlook</Application>
  <DocSecurity>0</DocSecurity>
  <Lines>0</Lines>
  <Paragraphs>0</Paragraphs>
  <ScaleCrop>false</ScaleCrop>
  <Company>Your Company Name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AupovaZR</dc:creator>
  <cp:keywords/>
  <dc:description/>
  <cp:lastModifiedBy>*</cp:lastModifiedBy>
  <cp:revision>10</cp:revision>
  <cp:lastPrinted>2014-10-07T04:35:00Z</cp:lastPrinted>
  <dcterms:created xsi:type="dcterms:W3CDTF">2014-10-07T04:18:00Z</dcterms:created>
  <dcterms:modified xsi:type="dcterms:W3CDTF">2014-10-08T07:55:00Z</dcterms:modified>
</cp:coreProperties>
</file>